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41007" w14:textId="77777777" w:rsidR="00F06EA4" w:rsidRDefault="00836DDE" w:rsidP="00836DDE">
      <w:pPr>
        <w:tabs>
          <w:tab w:val="clear" w:pos="5387"/>
          <w:tab w:val="clear" w:pos="7938"/>
          <w:tab w:val="left" w:pos="2580"/>
        </w:tabs>
      </w:pPr>
      <w:r>
        <w:tab/>
      </w:r>
    </w:p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3DE30AB5" w14:textId="77777777" w:rsidTr="00920BF2">
        <w:trPr>
          <w:trHeight w:hRule="exact" w:val="1701"/>
        </w:trPr>
        <w:tc>
          <w:tcPr>
            <w:tcW w:w="5529" w:type="dxa"/>
          </w:tcPr>
          <w:p w14:paraId="2A17B1AA" w14:textId="77777777" w:rsidR="000B20D8" w:rsidRDefault="00B94F36" w:rsidP="00E6168A">
            <w:r>
              <w:t xml:space="preserve">Katrineholm </w:t>
            </w:r>
            <w:r w:rsidR="00E45735">
              <w:fldChar w:fldCharType="begin"/>
            </w:r>
            <w:r w:rsidR="00E45735">
              <w:instrText xml:space="preserve"> CREATEDATE \@ "d MMMM yyyy" </w:instrText>
            </w:r>
            <w:r w:rsidR="00E45735">
              <w:fldChar w:fldCharType="separate"/>
            </w:r>
            <w:r w:rsidR="00502AC6">
              <w:rPr>
                <w:noProof/>
              </w:rPr>
              <w:t>24 mars 2025</w:t>
            </w:r>
            <w:r w:rsidR="00E45735">
              <w:rPr>
                <w:noProof/>
              </w:rPr>
              <w:fldChar w:fldCharType="end"/>
            </w:r>
          </w:p>
        </w:tc>
        <w:tc>
          <w:tcPr>
            <w:tcW w:w="3897" w:type="dxa"/>
          </w:tcPr>
          <w:p w14:paraId="6A07876B" w14:textId="5C49FB2B" w:rsidR="000B20D8" w:rsidRDefault="00BF0B44" w:rsidP="00A553BE">
            <w:pPr>
              <w:pStyle w:val="Adress"/>
            </w:pPr>
            <w:r>
              <w:fldChar w:fldCharType="begin"/>
            </w:r>
            <w:r w:rsidR="000B20D8">
              <w:instrText xml:space="preserve">  </w:instrText>
            </w:r>
            <w:r>
              <w:fldChar w:fldCharType="end"/>
            </w:r>
          </w:p>
        </w:tc>
      </w:tr>
    </w:tbl>
    <w:p w14:paraId="4A1E9EBD" w14:textId="3709385F" w:rsidR="0059366A" w:rsidRPr="00F9683E" w:rsidRDefault="00B1128D" w:rsidP="0059366A">
      <w:pPr>
        <w:pStyle w:val="Rubrik1"/>
      </w:pPr>
      <w:r>
        <w:t xml:space="preserve">Få </w:t>
      </w:r>
      <w:r w:rsidR="00502AC6">
        <w:t>driftmeddelande via SMS</w:t>
      </w:r>
      <w:r w:rsidR="00C95541">
        <w:t xml:space="preserve"> från Sörmland Vatten</w:t>
      </w:r>
      <w:r>
        <w:t xml:space="preserve"> </w:t>
      </w:r>
    </w:p>
    <w:p w14:paraId="7ECDCA2E" w14:textId="77777777" w:rsidR="00C95541" w:rsidRDefault="00C95541" w:rsidP="00026E12"/>
    <w:p w14:paraId="13BCA276" w14:textId="21948F88" w:rsidR="00026E12" w:rsidRDefault="00B1128D" w:rsidP="00026E12">
      <w:r>
        <w:t xml:space="preserve">Registrera din </w:t>
      </w:r>
      <w:r w:rsidR="00502AC6">
        <w:t xml:space="preserve">företagsmobil </w:t>
      </w:r>
      <w:r>
        <w:t>för att få</w:t>
      </w:r>
      <w:r w:rsidR="00502AC6">
        <w:t xml:space="preserve"> </w:t>
      </w:r>
      <w:r w:rsidR="006459C9">
        <w:t xml:space="preserve">information om </w:t>
      </w:r>
      <w:r>
        <w:t xml:space="preserve">viktiga driftstörningar via </w:t>
      </w:r>
      <w:r w:rsidR="00502AC6">
        <w:t>SMS</w:t>
      </w:r>
      <w:r>
        <w:t>. Det gäller för vatten och avlopp samt avfall och återvinning</w:t>
      </w:r>
      <w:r w:rsidR="00502AC6">
        <w:t>.</w:t>
      </w:r>
    </w:p>
    <w:p w14:paraId="0B53094E" w14:textId="77777777" w:rsidR="00502AC6" w:rsidRDefault="00502AC6" w:rsidP="00026E12"/>
    <w:p w14:paraId="638F55D6" w14:textId="77777777" w:rsidR="00B1128D" w:rsidRPr="00B1128D" w:rsidRDefault="00B1128D" w:rsidP="00026E12">
      <w:pPr>
        <w:rPr>
          <w:b/>
          <w:bCs/>
        </w:rPr>
      </w:pPr>
      <w:r w:rsidRPr="00B1128D">
        <w:rPr>
          <w:b/>
          <w:bCs/>
        </w:rPr>
        <w:t>Så här gör du:</w:t>
      </w:r>
    </w:p>
    <w:p w14:paraId="78BA5C0E" w14:textId="77777777" w:rsidR="00B1128D" w:rsidRDefault="00B1128D" w:rsidP="00B1128D">
      <w:pPr>
        <w:pStyle w:val="Liststycke"/>
        <w:numPr>
          <w:ilvl w:val="0"/>
          <w:numId w:val="1"/>
        </w:numPr>
      </w:pPr>
      <w:r>
        <w:t>G</w:t>
      </w:r>
      <w:r w:rsidR="00502AC6">
        <w:t xml:space="preserve">å in på vår hemsida </w:t>
      </w:r>
      <w:hyperlink r:id="rId10" w:history="1">
        <w:r w:rsidR="00502AC6" w:rsidRPr="008453E2">
          <w:rPr>
            <w:rStyle w:val="Hyperlnk"/>
          </w:rPr>
          <w:t>www.sormlandvatten.se/SMS</w:t>
        </w:r>
      </w:hyperlink>
      <w:r w:rsidR="00502AC6">
        <w:t xml:space="preserve"> </w:t>
      </w:r>
    </w:p>
    <w:p w14:paraId="78497F7C" w14:textId="7665441B" w:rsidR="00502AC6" w:rsidRDefault="00B1128D" w:rsidP="00B1128D">
      <w:pPr>
        <w:pStyle w:val="Liststycke"/>
        <w:numPr>
          <w:ilvl w:val="0"/>
          <w:numId w:val="1"/>
        </w:numPr>
      </w:pPr>
      <w:r>
        <w:t>R</w:t>
      </w:r>
      <w:r w:rsidR="00502AC6">
        <w:t xml:space="preserve">egistrera </w:t>
      </w:r>
      <w:r>
        <w:t xml:space="preserve">din </w:t>
      </w:r>
      <w:r w:rsidR="00502AC6">
        <w:t>företagsmobil</w:t>
      </w:r>
      <w:r>
        <w:t xml:space="preserve"> och välj de adresser du vill få meddelanden för</w:t>
      </w:r>
      <w:r w:rsidR="00502AC6">
        <w:t>.</w:t>
      </w:r>
    </w:p>
    <w:p w14:paraId="7218821F" w14:textId="77777777" w:rsidR="00502AC6" w:rsidRDefault="00502AC6" w:rsidP="00026E12"/>
    <w:p w14:paraId="46B14EA0" w14:textId="77777777" w:rsidR="0059366A" w:rsidRDefault="0059366A" w:rsidP="00026E12"/>
    <w:p w14:paraId="1B222E16" w14:textId="77777777" w:rsidR="00026E12" w:rsidRDefault="00026E12" w:rsidP="00026E12"/>
    <w:p w14:paraId="094ED34B" w14:textId="77777777" w:rsidR="00026E12" w:rsidRDefault="00026E12" w:rsidP="00026E12"/>
    <w:p w14:paraId="300C9ACC" w14:textId="77777777" w:rsidR="00026E12" w:rsidRDefault="00026E12" w:rsidP="00026E12"/>
    <w:p w14:paraId="6E9B4093" w14:textId="77777777" w:rsidR="00026E12" w:rsidRDefault="00026E12" w:rsidP="00026E12">
      <w:r>
        <w:t>Med vänlig hälsning</w:t>
      </w:r>
    </w:p>
    <w:p w14:paraId="550937A5" w14:textId="77777777" w:rsidR="00026E12" w:rsidRDefault="00026E12" w:rsidP="00026E12">
      <w:r>
        <w:t>Sörmland Vatten</w:t>
      </w:r>
    </w:p>
    <w:p w14:paraId="5DA892AD" w14:textId="77777777" w:rsidR="00D61784" w:rsidRDefault="00D61784" w:rsidP="00026E12"/>
    <w:p w14:paraId="270FD99B" w14:textId="77777777" w:rsidR="00026E12" w:rsidRDefault="00026E12" w:rsidP="00026E12"/>
    <w:p w14:paraId="261BD239" w14:textId="77777777" w:rsidR="00026E12" w:rsidRDefault="00026E12" w:rsidP="00026E12"/>
    <w:p w14:paraId="145C900E" w14:textId="11CA7EC1" w:rsidR="00A553BE" w:rsidRPr="00A553BE" w:rsidRDefault="00502AC6" w:rsidP="00026E12">
      <w:r>
        <w:t>Kundservice</w:t>
      </w:r>
    </w:p>
    <w:sectPr w:rsidR="00A553BE" w:rsidRPr="00A553BE" w:rsidSect="00836DDE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2836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4998B" w14:textId="77777777" w:rsidR="00502AC6" w:rsidRDefault="00502AC6">
      <w:r>
        <w:separator/>
      </w:r>
    </w:p>
  </w:endnote>
  <w:endnote w:type="continuationSeparator" w:id="0">
    <w:p w14:paraId="0801A976" w14:textId="77777777" w:rsidR="00502AC6" w:rsidRDefault="00502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3BBAB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7DC37E29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4FCBF270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r w:rsidR="00913CBE" w:rsidRPr="00EA592D">
      <w:rPr>
        <w:rFonts w:cs="Arial"/>
        <w:sz w:val="16"/>
      </w:rPr>
      <w:t>Orgnr</w:t>
    </w:r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5E20A327" w14:textId="755ED32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252001A9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57EC78D9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25E50F79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5F8F6B59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B522B" w14:textId="77777777" w:rsidR="00F156C4" w:rsidRDefault="00F156C4" w:rsidP="00C740F3">
    <w:pPr>
      <w:pStyle w:val="Sidfot"/>
    </w:pPr>
  </w:p>
  <w:p w14:paraId="0D1C1311" w14:textId="77777777" w:rsidR="00F156C4" w:rsidRDefault="00F156C4" w:rsidP="00C740F3">
    <w:pPr>
      <w:pStyle w:val="Sidfot"/>
    </w:pPr>
  </w:p>
  <w:p w14:paraId="091425AE" w14:textId="77777777" w:rsidR="00F156C4" w:rsidRPr="00E85BA2" w:rsidRDefault="00F156C4" w:rsidP="00C740F3">
    <w:pPr>
      <w:pStyle w:val="Sidfot"/>
    </w:pPr>
  </w:p>
  <w:p w14:paraId="64F64805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5735D06A" w14:textId="77777777" w:rsidR="00FD4CA5" w:rsidRPr="00A553BE" w:rsidRDefault="00FD4CA5" w:rsidP="00C740F3">
    <w:pPr>
      <w:pStyle w:val="Sidfot"/>
      <w:rPr>
        <w:lang w:val="sv-SE"/>
      </w:rPr>
    </w:pPr>
  </w:p>
  <w:p w14:paraId="4689623A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r w:rsidRPr="00A553BE">
      <w:rPr>
        <w:lang w:val="sv-SE"/>
      </w:rPr>
      <w:t>556742-9302</w:t>
    </w:r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1F8A1E3E" w14:textId="01281260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10B6FBD4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56E7BC8C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3391A1C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BFDB1" w14:textId="77777777" w:rsidR="00502AC6" w:rsidRDefault="00502AC6">
      <w:r>
        <w:separator/>
      </w:r>
    </w:p>
  </w:footnote>
  <w:footnote w:type="continuationSeparator" w:id="0">
    <w:p w14:paraId="7B7BC72F" w14:textId="77777777" w:rsidR="00502AC6" w:rsidRDefault="00502A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4B023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D242542" wp14:editId="3EB5FD5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75" name="Bildobjekt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4495DDEB" w14:textId="77777777" w:rsidR="00836DDE" w:rsidRDefault="00836DDE" w:rsidP="00836DDE">
    <w:pPr>
      <w:pStyle w:val="Sidhuvud"/>
      <w:ind w:left="-851"/>
      <w:jc w:val="both"/>
    </w:pPr>
  </w:p>
  <w:p w14:paraId="446F6AD8" w14:textId="77777777" w:rsidR="00836DDE" w:rsidRDefault="00836DDE" w:rsidP="00836DDE">
    <w:pPr>
      <w:pStyle w:val="Sidhuvud"/>
      <w:ind w:left="-851"/>
      <w:jc w:val="both"/>
    </w:pPr>
  </w:p>
  <w:p w14:paraId="0162BE95" w14:textId="77777777" w:rsidR="00836DDE" w:rsidRDefault="00836DDE" w:rsidP="00836DDE">
    <w:pPr>
      <w:pStyle w:val="Sidhuvud"/>
      <w:ind w:left="851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C2014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0CF75C43" w14:textId="3E74A879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7002FD">
      <w:rPr>
        <w:noProof/>
      </w:rPr>
      <w:t>2025-03-24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7959A8">
      <w:fldChar w:fldCharType="begin"/>
    </w:r>
    <w:r w:rsidR="007959A8">
      <w:instrText xml:space="preserve"> NUMPAGES  \* LOWER </w:instrText>
    </w:r>
    <w:r w:rsidR="007959A8">
      <w:fldChar w:fldCharType="separate"/>
    </w:r>
    <w:r w:rsidR="007959A8">
      <w:rPr>
        <w:noProof/>
      </w:rPr>
      <w:t>1</w:t>
    </w:r>
    <w:r w:rsidR="007959A8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34687"/>
    <w:multiLevelType w:val="hybridMultilevel"/>
    <w:tmpl w:val="54FE03C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7883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AC6"/>
    <w:rsid w:val="0002699C"/>
    <w:rsid w:val="00026E12"/>
    <w:rsid w:val="00031FBA"/>
    <w:rsid w:val="000840E8"/>
    <w:rsid w:val="000B20D8"/>
    <w:rsid w:val="000B5C7F"/>
    <w:rsid w:val="00120C1D"/>
    <w:rsid w:val="001761AF"/>
    <w:rsid w:val="00180236"/>
    <w:rsid w:val="001927EA"/>
    <w:rsid w:val="001B2156"/>
    <w:rsid w:val="001B44BE"/>
    <w:rsid w:val="001C3151"/>
    <w:rsid w:val="0022066A"/>
    <w:rsid w:val="00224A12"/>
    <w:rsid w:val="0024591B"/>
    <w:rsid w:val="00246216"/>
    <w:rsid w:val="00262A89"/>
    <w:rsid w:val="00280D2C"/>
    <w:rsid w:val="002C343F"/>
    <w:rsid w:val="002C6A6A"/>
    <w:rsid w:val="002F6EBD"/>
    <w:rsid w:val="00305CBD"/>
    <w:rsid w:val="00337729"/>
    <w:rsid w:val="00384353"/>
    <w:rsid w:val="00387932"/>
    <w:rsid w:val="003B0B44"/>
    <w:rsid w:val="003D3CDE"/>
    <w:rsid w:val="003D43E6"/>
    <w:rsid w:val="004160A6"/>
    <w:rsid w:val="00422B62"/>
    <w:rsid w:val="00424DA6"/>
    <w:rsid w:val="004378A0"/>
    <w:rsid w:val="00466259"/>
    <w:rsid w:val="00475BD4"/>
    <w:rsid w:val="004839A8"/>
    <w:rsid w:val="00495E08"/>
    <w:rsid w:val="004A4745"/>
    <w:rsid w:val="004E10A6"/>
    <w:rsid w:val="004E6647"/>
    <w:rsid w:val="004F69BB"/>
    <w:rsid w:val="00502AC6"/>
    <w:rsid w:val="00531E63"/>
    <w:rsid w:val="005443D5"/>
    <w:rsid w:val="0055779F"/>
    <w:rsid w:val="00575FF7"/>
    <w:rsid w:val="00590246"/>
    <w:rsid w:val="0059366A"/>
    <w:rsid w:val="005B54FC"/>
    <w:rsid w:val="00616FCE"/>
    <w:rsid w:val="006459C9"/>
    <w:rsid w:val="00662723"/>
    <w:rsid w:val="006631CC"/>
    <w:rsid w:val="006731FC"/>
    <w:rsid w:val="0068117F"/>
    <w:rsid w:val="0068435E"/>
    <w:rsid w:val="0069750A"/>
    <w:rsid w:val="006A393A"/>
    <w:rsid w:val="006E2E9C"/>
    <w:rsid w:val="006E5601"/>
    <w:rsid w:val="006F3E3C"/>
    <w:rsid w:val="007002FD"/>
    <w:rsid w:val="00715DF3"/>
    <w:rsid w:val="007265D8"/>
    <w:rsid w:val="00753633"/>
    <w:rsid w:val="00780311"/>
    <w:rsid w:val="007807EC"/>
    <w:rsid w:val="00781537"/>
    <w:rsid w:val="007959A8"/>
    <w:rsid w:val="007A44A0"/>
    <w:rsid w:val="007C1BE2"/>
    <w:rsid w:val="00811896"/>
    <w:rsid w:val="00812C7F"/>
    <w:rsid w:val="00813711"/>
    <w:rsid w:val="008141A9"/>
    <w:rsid w:val="00836DDE"/>
    <w:rsid w:val="00840101"/>
    <w:rsid w:val="00846D36"/>
    <w:rsid w:val="008471E6"/>
    <w:rsid w:val="0085021D"/>
    <w:rsid w:val="00852C89"/>
    <w:rsid w:val="008552D3"/>
    <w:rsid w:val="008664A3"/>
    <w:rsid w:val="008914E5"/>
    <w:rsid w:val="00894E75"/>
    <w:rsid w:val="008B0929"/>
    <w:rsid w:val="008B0A20"/>
    <w:rsid w:val="008E1353"/>
    <w:rsid w:val="00903CC1"/>
    <w:rsid w:val="009062B6"/>
    <w:rsid w:val="00913CBE"/>
    <w:rsid w:val="00920BF2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A199C"/>
    <w:rsid w:val="00AE27B2"/>
    <w:rsid w:val="00B01058"/>
    <w:rsid w:val="00B06684"/>
    <w:rsid w:val="00B1128D"/>
    <w:rsid w:val="00B2552E"/>
    <w:rsid w:val="00B87226"/>
    <w:rsid w:val="00B94F36"/>
    <w:rsid w:val="00B96B43"/>
    <w:rsid w:val="00BA6E75"/>
    <w:rsid w:val="00BA76E4"/>
    <w:rsid w:val="00BF0B44"/>
    <w:rsid w:val="00C0381B"/>
    <w:rsid w:val="00C202E7"/>
    <w:rsid w:val="00C35112"/>
    <w:rsid w:val="00C51EEF"/>
    <w:rsid w:val="00C532E0"/>
    <w:rsid w:val="00C740F3"/>
    <w:rsid w:val="00C8701D"/>
    <w:rsid w:val="00C95541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92765"/>
    <w:rsid w:val="00D976AF"/>
    <w:rsid w:val="00D97CD3"/>
    <w:rsid w:val="00DB5883"/>
    <w:rsid w:val="00DE5EFF"/>
    <w:rsid w:val="00E05124"/>
    <w:rsid w:val="00E45735"/>
    <w:rsid w:val="00E6168A"/>
    <w:rsid w:val="00E85BA2"/>
    <w:rsid w:val="00E94B58"/>
    <w:rsid w:val="00EA592D"/>
    <w:rsid w:val="00EF0DF7"/>
    <w:rsid w:val="00F06EA4"/>
    <w:rsid w:val="00F156C4"/>
    <w:rsid w:val="00F40051"/>
    <w:rsid w:val="00F67B4F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5D3A7DB"/>
  <w15:docId w15:val="{DC3CC0ED-13FE-4360-9E58-1C481C91A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styleId="Olstomnmnande">
    <w:name w:val="Unresolved Mention"/>
    <w:basedOn w:val="Standardstycketeckensnitt"/>
    <w:uiPriority w:val="99"/>
    <w:semiHidden/>
    <w:unhideWhenUsed/>
    <w:rsid w:val="00502AC6"/>
    <w:rPr>
      <w:color w:val="605E5C"/>
      <w:shd w:val="clear" w:color="auto" w:fill="E1DFDD"/>
    </w:rPr>
  </w:style>
  <w:style w:type="paragraph" w:styleId="Liststycke">
    <w:name w:val="List Paragraph"/>
    <w:basedOn w:val="Normal"/>
    <w:uiPriority w:val="34"/>
    <w:rsid w:val="00B112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www.sormlandvatten.se/SM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0</TotalTime>
  <Pages>1</Pages>
  <Words>63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 Sylvefjord</dc:creator>
  <cp:lastModifiedBy>Jenny Wallander</cp:lastModifiedBy>
  <cp:revision>2</cp:revision>
  <cp:lastPrinted>2025-03-24T07:19:00Z</cp:lastPrinted>
  <dcterms:created xsi:type="dcterms:W3CDTF">2025-03-24T13:27:00Z</dcterms:created>
  <dcterms:modified xsi:type="dcterms:W3CDTF">2025-03-24T13:27:00Z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